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BF1970" w:rsidRDefault="00BF1970" w:rsidP="000A2DCF">
      <w:r w:rsidRPr="00723F4D">
        <w:object w:dxaOrig="15438" w:dyaOrig="9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1.75pt;height:456pt" o:ole="">
            <v:imagedata r:id="rId4" o:title=""/>
          </v:shape>
          <o:OLEObject Type="Embed" ProgID="Word.Document.12" ShapeID="_x0000_i1025" DrawAspect="Content" ObjectID="_1585986014" r:id="rId5">
            <o:FieldCodes>\s</o:FieldCodes>
          </o:OLEObject>
        </w:object>
      </w:r>
      <w:bookmarkEnd w:id="0"/>
    </w:p>
    <w:sectPr w:rsidR="00BF1970" w:rsidSect="00D871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153"/>
    <w:rsid w:val="00002935"/>
    <w:rsid w:val="00094E68"/>
    <w:rsid w:val="000A2DCF"/>
    <w:rsid w:val="0013102F"/>
    <w:rsid w:val="001B39F4"/>
    <w:rsid w:val="002E525E"/>
    <w:rsid w:val="00342246"/>
    <w:rsid w:val="0039130C"/>
    <w:rsid w:val="00394447"/>
    <w:rsid w:val="003B2DB7"/>
    <w:rsid w:val="00474E0C"/>
    <w:rsid w:val="005E609F"/>
    <w:rsid w:val="006707CF"/>
    <w:rsid w:val="00723F4D"/>
    <w:rsid w:val="007622F0"/>
    <w:rsid w:val="007A280D"/>
    <w:rsid w:val="009E1030"/>
    <w:rsid w:val="00A50C68"/>
    <w:rsid w:val="00A7000B"/>
    <w:rsid w:val="00A7315F"/>
    <w:rsid w:val="00B02CFC"/>
    <w:rsid w:val="00B11EFA"/>
    <w:rsid w:val="00BA2E7F"/>
    <w:rsid w:val="00BE19D7"/>
    <w:rsid w:val="00BF1970"/>
    <w:rsid w:val="00C50587"/>
    <w:rsid w:val="00CA0AEA"/>
    <w:rsid w:val="00D87153"/>
    <w:rsid w:val="00F1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CF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7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4</Words>
  <Characters>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Пользователь</cp:lastModifiedBy>
  <cp:revision>20</cp:revision>
  <cp:lastPrinted>2017-05-17T04:54:00Z</cp:lastPrinted>
  <dcterms:created xsi:type="dcterms:W3CDTF">2014-05-14T05:03:00Z</dcterms:created>
  <dcterms:modified xsi:type="dcterms:W3CDTF">2018-04-23T06:54:00Z</dcterms:modified>
</cp:coreProperties>
</file>