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00"/>
        <w:gridCol w:w="1400"/>
        <w:gridCol w:w="1080"/>
        <w:gridCol w:w="1000"/>
        <w:gridCol w:w="1380"/>
        <w:gridCol w:w="820"/>
        <w:gridCol w:w="880"/>
        <w:gridCol w:w="960"/>
        <w:gridCol w:w="820"/>
        <w:gridCol w:w="840"/>
        <w:gridCol w:w="1080"/>
        <w:gridCol w:w="240"/>
        <w:gridCol w:w="800"/>
        <w:gridCol w:w="1300"/>
        <w:gridCol w:w="3240"/>
        <w:gridCol w:w="500"/>
      </w:tblGrid>
      <w:tr w:rsidR="00D94447">
        <w:trPr>
          <w:trHeight w:hRule="exact" w:val="500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4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08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0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38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82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88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96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82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84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08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24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8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3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324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>
        <w:trPr>
          <w:trHeight w:hRule="exact" w:val="320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584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4447" w:rsidRDefault="00D94447">
            <w:pPr>
              <w:jc w:val="center"/>
            </w:pPr>
            <w:r>
              <w:t>СВЕДЕНИЯ</w:t>
            </w: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>
        <w:trPr>
          <w:trHeight w:hRule="exact" w:val="300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584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4447" w:rsidRDefault="00D94447">
            <w:pPr>
              <w:jc w:val="center"/>
            </w:pPr>
            <w:r>
              <w:t>о доходах, расходах, об имуществе и обязательствах имущественного характера</w:t>
            </w: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 w:rsidTr="001B3895">
        <w:trPr>
          <w:trHeight w:hRule="exact" w:val="319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584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4447" w:rsidRPr="00C57A88" w:rsidRDefault="00D94447" w:rsidP="001B3895">
            <w:pPr>
              <w:jc w:val="center"/>
              <w:rPr>
                <w:b/>
                <w:bCs/>
                <w:u w:val="single"/>
              </w:rPr>
            </w:pPr>
            <w:r w:rsidRPr="001B3895">
              <w:rPr>
                <w:b/>
                <w:u w:val="single"/>
              </w:rPr>
              <w:t>специалиста 2 –й категории</w:t>
            </w:r>
            <w:r>
              <w:rPr>
                <w:b/>
              </w:rPr>
              <w:t xml:space="preserve"> </w:t>
            </w:r>
            <w:r w:rsidRPr="00C57A88">
              <w:rPr>
                <w:b/>
                <w:bCs/>
                <w:u w:val="single"/>
              </w:rPr>
              <w:t xml:space="preserve">администрации с.п. </w:t>
            </w:r>
            <w:r>
              <w:rPr>
                <w:b/>
                <w:bCs/>
                <w:color w:val="FF420E"/>
                <w:u w:val="single"/>
              </w:rPr>
              <w:t>Подстепки</w:t>
            </w:r>
            <w:r w:rsidRPr="00C57A88">
              <w:rPr>
                <w:b/>
                <w:bCs/>
                <w:u w:val="single"/>
              </w:rPr>
              <w:t>и членов его семьи</w:t>
            </w:r>
          </w:p>
          <w:p w:rsidR="00D94447" w:rsidRDefault="00D94447">
            <w:pPr>
              <w:pStyle w:val="style1"/>
              <w:jc w:val="center"/>
            </w:pP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 w:rsidTr="001B3895">
        <w:trPr>
          <w:trHeight w:hRule="exact" w:val="357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584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4447" w:rsidRDefault="00D94447">
            <w:pPr>
              <w:jc w:val="center"/>
            </w:pPr>
            <w:r>
              <w:t xml:space="preserve">за отчетный период с 1 января 2017 года по 31 декабря 2017 года </w:t>
            </w: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>
        <w:trPr>
          <w:trHeight w:hRule="exact" w:val="1480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47" w:rsidRDefault="00D94447">
            <w:pPr>
              <w:pStyle w:val="style1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47" w:rsidRDefault="00D94447">
            <w:pPr>
              <w:pStyle w:val="style1"/>
              <w:jc w:val="center"/>
            </w:pPr>
            <w:r>
              <w:t>Должность</w:t>
            </w: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47" w:rsidRDefault="00D94447">
            <w:pPr>
              <w:pStyle w:val="style1"/>
              <w:jc w:val="center"/>
            </w:pPr>
            <w:r>
              <w:t>Объекты недвижимости, принадлежащие на праве собственности</w:t>
            </w:r>
          </w:p>
        </w:tc>
        <w:tc>
          <w:tcPr>
            <w:tcW w:w="2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2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D94447" w:rsidRDefault="00D94447">
            <w:pPr>
              <w:pStyle w:val="style1"/>
              <w:jc w:val="center"/>
            </w:pPr>
            <w:r>
              <w:t>Транспортные средства, принадлежащие на праве собственности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Декларированный годовой доход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</w:t>
            </w: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>
        <w:trPr>
          <w:trHeight w:hRule="exact" w:val="700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EMPTYCELLSTYLE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EMPTYCELLSTYLE"/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Вид объекта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Вид собственности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Площадь (кв.м)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Страна</w:t>
            </w:r>
            <w:r>
              <w:br/>
              <w:t>располо-</w:t>
            </w:r>
            <w:r>
              <w:br/>
              <w:t>жения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Вид объекта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Площадь (кв.м)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Страна</w:t>
            </w:r>
            <w:r>
              <w:br/>
              <w:t>располо-</w:t>
            </w:r>
            <w:r>
              <w:br/>
              <w:t>жения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Вид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марка</w:t>
            </w: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EMPTYCELLSTYLE"/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EMPTYCELLSTYLE"/>
            </w:pP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>
        <w:trPr>
          <w:trHeight w:hRule="exact" w:val="720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94447" w:rsidRDefault="00D94447">
            <w:pPr>
              <w:pStyle w:val="style1"/>
            </w:pPr>
            <w:r>
              <w:t>Мурасина Галина Федоровна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40" w:type="dxa"/>
              <w:left w:w="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специалист  2-й категории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  <w:r>
              <w:t>Часть жилого дома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</w:tcMar>
          </w:tcPr>
          <w:p w:rsidR="00D94447" w:rsidRDefault="00D94447">
            <w:pPr>
              <w:pStyle w:val="style1"/>
            </w:pPr>
            <w:r>
              <w:t>Общая долевая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94,60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  <w:r>
              <w:t>Россия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  <w:r>
              <w:t>Автомобили легковые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</w:pPr>
            <w:r>
              <w:t>Mazda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</w:pPr>
            <w:r>
              <w:t>439 802,49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bottom w:w="4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>
        <w:trPr>
          <w:trHeight w:hRule="exact" w:val="480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400" w:type="dxa"/>
            <w:tcBorders>
              <w:left w:val="single" w:sz="4" w:space="0" w:color="000000"/>
            </w:tcBorders>
            <w:vAlign w:val="center"/>
          </w:tcPr>
          <w:p w:rsidR="00D94447" w:rsidRDefault="00D94447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:rsidR="00D94447" w:rsidRDefault="00D94447">
            <w:pPr>
              <w:jc w:val="center"/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47" w:rsidRDefault="00D94447">
            <w:pPr>
              <w:pStyle w:val="style1"/>
            </w:pPr>
            <w:r>
              <w:t>Земельный участок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  <w:r>
              <w:t>Общая долевая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711,00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  <w:r>
              <w:t>Россия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>
        <w:trPr>
          <w:trHeight w:hRule="exact" w:val="720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400" w:type="dxa"/>
            <w:tcBorders>
              <w:left w:val="single" w:sz="4" w:space="0" w:color="000000"/>
            </w:tcBorders>
            <w:vAlign w:val="center"/>
          </w:tcPr>
          <w:p w:rsidR="00D94447" w:rsidRDefault="00D94447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:rsidR="00D94447" w:rsidRDefault="00D94447">
            <w:pPr>
              <w:jc w:val="center"/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47" w:rsidRDefault="00D94447" w:rsidP="00455DDF">
            <w:pPr>
              <w:pStyle w:val="style1"/>
            </w:pPr>
            <w:r>
              <w:t>Трёхкомнатная</w:t>
            </w:r>
            <w:bookmarkStart w:id="0" w:name="_GoBack"/>
            <w:bookmarkEnd w:id="0"/>
            <w:r>
              <w:t xml:space="preserve"> квартира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  <w:r>
              <w:t>Индивидуальная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68,50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  <w:r>
              <w:t>Россия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>
        <w:trPr>
          <w:trHeight w:hRule="exact" w:val="480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400" w:type="dxa"/>
            <w:tcBorders>
              <w:left w:val="single" w:sz="4" w:space="0" w:color="000000"/>
            </w:tcBorders>
            <w:vAlign w:val="center"/>
          </w:tcPr>
          <w:p w:rsidR="00D94447" w:rsidRDefault="00D94447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:rsidR="00D94447" w:rsidRDefault="00D94447">
            <w:pPr>
              <w:jc w:val="center"/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47" w:rsidRDefault="00D94447">
            <w:pPr>
              <w:pStyle w:val="style1"/>
            </w:pPr>
            <w:r>
              <w:t>Квартира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  <w:r>
              <w:t>Индивидуальная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  <w:r>
              <w:t>31,30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  <w:r>
              <w:t>Россия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</w:pP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  <w:tr w:rsidR="00D94447">
        <w:trPr>
          <w:trHeight w:hRule="exact" w:val="20"/>
        </w:trPr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0500" w:type="dxa"/>
            <w:gridSpan w:val="11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447" w:rsidRDefault="00D94447">
            <w:pPr>
              <w:pStyle w:val="style1"/>
              <w:jc w:val="center"/>
            </w:pPr>
          </w:p>
        </w:tc>
        <w:tc>
          <w:tcPr>
            <w:tcW w:w="8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130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3240" w:type="dxa"/>
          </w:tcPr>
          <w:p w:rsidR="00D94447" w:rsidRDefault="00D94447">
            <w:pPr>
              <w:pStyle w:val="EMPTYCELLSTYLE"/>
            </w:pPr>
          </w:p>
        </w:tc>
        <w:tc>
          <w:tcPr>
            <w:tcW w:w="500" w:type="dxa"/>
          </w:tcPr>
          <w:p w:rsidR="00D94447" w:rsidRDefault="00D94447">
            <w:pPr>
              <w:pStyle w:val="EMPTYCELLSTYLE"/>
            </w:pPr>
          </w:p>
        </w:tc>
      </w:tr>
    </w:tbl>
    <w:p w:rsidR="00D94447" w:rsidRDefault="00D94447"/>
    <w:sectPr w:rsidR="00D94447" w:rsidSect="00AC1B09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8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14F"/>
    <w:rsid w:val="001B3895"/>
    <w:rsid w:val="00455DDF"/>
    <w:rsid w:val="00560181"/>
    <w:rsid w:val="00655899"/>
    <w:rsid w:val="00AC1B09"/>
    <w:rsid w:val="00C57A88"/>
    <w:rsid w:val="00CB3C7E"/>
    <w:rsid w:val="00D3414F"/>
    <w:rsid w:val="00D94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B09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uiPriority w:val="99"/>
    <w:rsid w:val="00AC1B09"/>
    <w:rPr>
      <w:sz w:val="2"/>
      <w:szCs w:val="20"/>
    </w:rPr>
  </w:style>
  <w:style w:type="paragraph" w:customStyle="1" w:styleId="style1">
    <w:name w:val="style1"/>
    <w:uiPriority w:val="99"/>
    <w:rsid w:val="00AC1B0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183</Words>
  <Characters>1045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Мурасина Галина  Федоровна</dc:creator>
  <cp:keywords/>
  <dc:description/>
  <cp:lastModifiedBy>Пользователь</cp:lastModifiedBy>
  <cp:revision>4</cp:revision>
  <dcterms:created xsi:type="dcterms:W3CDTF">2018-02-05T07:42:00Z</dcterms:created>
  <dcterms:modified xsi:type="dcterms:W3CDTF">2018-05-15T10:42:00Z</dcterms:modified>
</cp:coreProperties>
</file>