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0" w:name="_GoBack"/>
    <w:p w:rsidR="001030B3" w:rsidRDefault="001030B3" w:rsidP="000A2DCF">
      <w:r w:rsidRPr="00723F4D">
        <w:object w:dxaOrig="15624" w:dyaOrig="89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81.5pt;height:445.5pt" o:ole="">
            <v:imagedata r:id="rId4" o:title=""/>
          </v:shape>
          <o:OLEObject Type="Embed" ProgID="Word.Document.12" ShapeID="_x0000_i1025" DrawAspect="Content" ObjectID="_1599910143" r:id="rId5">
            <o:FieldCodes>\s</o:FieldCodes>
          </o:OLEObject>
        </w:object>
      </w:r>
      <w:bookmarkEnd w:id="0"/>
    </w:p>
    <w:sectPr w:rsidR="001030B3" w:rsidSect="00D8715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87153"/>
    <w:rsid w:val="00002935"/>
    <w:rsid w:val="000A2DCF"/>
    <w:rsid w:val="001030B3"/>
    <w:rsid w:val="001B39F4"/>
    <w:rsid w:val="002E525E"/>
    <w:rsid w:val="00342246"/>
    <w:rsid w:val="00374095"/>
    <w:rsid w:val="0039130C"/>
    <w:rsid w:val="00393EAD"/>
    <w:rsid w:val="00394447"/>
    <w:rsid w:val="003B2DB7"/>
    <w:rsid w:val="003E6079"/>
    <w:rsid w:val="00474E0C"/>
    <w:rsid w:val="006311D0"/>
    <w:rsid w:val="006707CF"/>
    <w:rsid w:val="00723F4D"/>
    <w:rsid w:val="007A280D"/>
    <w:rsid w:val="007A39AC"/>
    <w:rsid w:val="007D7562"/>
    <w:rsid w:val="00890A60"/>
    <w:rsid w:val="009B657B"/>
    <w:rsid w:val="009E1030"/>
    <w:rsid w:val="00A50C68"/>
    <w:rsid w:val="00A7000B"/>
    <w:rsid w:val="00B02CFC"/>
    <w:rsid w:val="00B11EFA"/>
    <w:rsid w:val="00BA2E7F"/>
    <w:rsid w:val="00BF7886"/>
    <w:rsid w:val="00C1466F"/>
    <w:rsid w:val="00C17216"/>
    <w:rsid w:val="00C50587"/>
    <w:rsid w:val="00D87153"/>
    <w:rsid w:val="00DB7359"/>
    <w:rsid w:val="00EC6559"/>
    <w:rsid w:val="00EE0000"/>
    <w:rsid w:val="00EE6291"/>
    <w:rsid w:val="00F117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2DCF"/>
    <w:pPr>
      <w:suppressAutoHyphens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9855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_________Microsoft_Word11.doc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4</Words>
  <Characters>26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Горбачева</dc:creator>
  <cp:keywords/>
  <dc:description/>
  <cp:lastModifiedBy>Пользователь</cp:lastModifiedBy>
  <cp:revision>4</cp:revision>
  <cp:lastPrinted>2017-05-17T04:54:00Z</cp:lastPrinted>
  <dcterms:created xsi:type="dcterms:W3CDTF">2018-09-28T06:08:00Z</dcterms:created>
  <dcterms:modified xsi:type="dcterms:W3CDTF">2018-10-01T10:43:00Z</dcterms:modified>
</cp:coreProperties>
</file>